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4E9" w:rsidRPr="007D0623" w:rsidRDefault="00BA592D">
      <w:pPr>
        <w:pStyle w:val="Ttol"/>
        <w:rPr>
          <w:lang w:val="ca-ES"/>
        </w:rPr>
      </w:pPr>
      <w:r w:rsidRPr="007D0623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26497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-123825</wp:posOffset>
                </wp:positionV>
                <wp:extent cx="6638925" cy="264795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647950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9C44E8" id="Rectangle 8" o:spid="_x0000_s1026" style="position:absolute;margin-left:471.55pt;margin-top:-9.75pt;width:522.75pt;height:208.5pt;z-index:-251689983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7D0623">
        <w:rPr>
          <w:lang w:val="ca-ES"/>
        </w:rPr>
        <w:t>Campus Virtual UB:</w:t>
      </w:r>
    </w:p>
    <w:p w:rsidR="00B80872" w:rsidRDefault="00B80872" w:rsidP="0015416B">
      <w:pPr>
        <w:rPr>
          <w:rFonts w:asciiTheme="majorHAnsi" w:hAnsiTheme="majorHAnsi"/>
          <w:color w:val="FFFFFF" w:themeColor="background1"/>
          <w:sz w:val="48"/>
          <w:lang w:val="ca-ES"/>
        </w:rPr>
      </w:pPr>
      <w:r>
        <w:rPr>
          <w:rFonts w:asciiTheme="majorHAnsi" w:hAnsiTheme="majorHAnsi"/>
          <w:color w:val="FFFFFF" w:themeColor="background1"/>
          <w:sz w:val="48"/>
          <w:lang w:val="ca-ES"/>
        </w:rPr>
        <w:t xml:space="preserve">Com exportar les qualificacions del </w:t>
      </w:r>
      <w:r w:rsidR="0015416B" w:rsidRPr="007D0623">
        <w:rPr>
          <w:rFonts w:asciiTheme="majorHAnsi" w:hAnsiTheme="majorHAnsi"/>
          <w:color w:val="FFFFFF" w:themeColor="background1"/>
          <w:sz w:val="48"/>
          <w:lang w:val="ca-ES"/>
        </w:rPr>
        <w:t>curs</w:t>
      </w:r>
      <w:r w:rsidR="004B508B">
        <w:rPr>
          <w:rFonts w:asciiTheme="majorHAnsi" w:hAnsiTheme="majorHAnsi"/>
          <w:color w:val="FFFFFF" w:themeColor="background1"/>
          <w:sz w:val="48"/>
          <w:lang w:val="ca-ES"/>
        </w:rPr>
        <w:t xml:space="preserve"> a un arxiu</w:t>
      </w:r>
    </w:p>
    <w:p w:rsidR="00D205B0" w:rsidRPr="0069321B" w:rsidRDefault="0069321B" w:rsidP="0015416B">
      <w:pPr>
        <w:rPr>
          <w:rFonts w:asciiTheme="majorHAnsi" w:hAnsiTheme="majorHAnsi"/>
          <w:lang w:val="ca-ES"/>
        </w:rPr>
      </w:pPr>
      <w:r w:rsidRPr="0069321B">
        <w:rPr>
          <w:rFonts w:asciiTheme="majorHAnsi" w:hAnsiTheme="majorHAnsi"/>
          <w:color w:val="FFFFFF" w:themeColor="background1"/>
          <w:sz w:val="52"/>
          <w:lang w:val="ca-ES"/>
        </w:rPr>
        <w:t>Guia ràpida</w:t>
      </w:r>
      <w:r w:rsidR="000F53D3" w:rsidRPr="0069321B">
        <w:rPr>
          <w:rFonts w:asciiTheme="majorHAnsi" w:hAnsiTheme="majorHAnsi"/>
          <w:color w:val="FFFFFF" w:themeColor="background1"/>
          <w:sz w:val="48"/>
          <w:lang w:val="ca-ES"/>
        </w:rPr>
        <w:br/>
      </w:r>
      <w:r w:rsidR="000F53D3" w:rsidRPr="0069321B">
        <w:rPr>
          <w:rFonts w:asciiTheme="majorHAnsi" w:hAnsiTheme="majorHAnsi"/>
          <w:lang w:val="ca-ES"/>
        </w:rPr>
        <w:br/>
      </w:r>
    </w:p>
    <w:p w:rsidR="0015416B" w:rsidRPr="0015416B" w:rsidRDefault="00B603F7" w:rsidP="0015416B">
      <w:pPr>
        <w:rPr>
          <w:lang w:val="ca-ES"/>
        </w:rPr>
      </w:pPr>
      <w:r>
        <w:rPr>
          <w:lang w:val="ca-ES"/>
        </w:rPr>
        <w:t>L</w:t>
      </w:r>
      <w:r w:rsidR="00B80872">
        <w:rPr>
          <w:lang w:val="ca-ES"/>
        </w:rPr>
        <w:t xml:space="preserve">es qualificacions del curs </w:t>
      </w:r>
      <w:r>
        <w:rPr>
          <w:lang w:val="ca-ES"/>
        </w:rPr>
        <w:t>es poden</w:t>
      </w:r>
      <w:r w:rsidR="00B80872">
        <w:rPr>
          <w:lang w:val="ca-ES"/>
        </w:rPr>
        <w:t xml:space="preserve"> descarregar</w:t>
      </w:r>
      <w:r w:rsidR="009067F7">
        <w:rPr>
          <w:lang w:val="ca-ES"/>
        </w:rPr>
        <w:t xml:space="preserve"> </w:t>
      </w:r>
      <w:r>
        <w:rPr>
          <w:lang w:val="ca-ES"/>
        </w:rPr>
        <w:t xml:space="preserve">en </w:t>
      </w:r>
      <w:r w:rsidR="00B80872">
        <w:rPr>
          <w:lang w:val="ca-ES"/>
        </w:rPr>
        <w:t>un arxiu (en diferents formats) que les contingui</w:t>
      </w:r>
      <w:r>
        <w:rPr>
          <w:lang w:val="ca-ES"/>
        </w:rPr>
        <w:t>. Sols cal seguir els passos següents:</w:t>
      </w:r>
      <w:r w:rsidR="009067F7">
        <w:rPr>
          <w:lang w:val="ca-ES"/>
        </w:rPr>
        <w:t xml:space="preserve"> </w:t>
      </w:r>
      <w:r w:rsidR="0015416B" w:rsidRPr="0015416B">
        <w:rPr>
          <w:noProof/>
          <w:lang w:val="ca-ES" w:bidi="ar-SA"/>
        </w:rPr>
        <w:t xml:space="preserve"> </w:t>
      </w:r>
    </w:p>
    <w:p w:rsidR="0015416B" w:rsidRPr="0015416B" w:rsidRDefault="0015416B" w:rsidP="0015416B">
      <w:pPr>
        <w:rPr>
          <w:lang w:val="ca-ES"/>
        </w:rPr>
      </w:pPr>
    </w:p>
    <w:p w:rsidR="002C64FB" w:rsidRPr="0015416B" w:rsidRDefault="00B80872" w:rsidP="00B80872">
      <w:pPr>
        <w:pStyle w:val="Instrucciones"/>
        <w:numPr>
          <w:ilvl w:val="0"/>
          <w:numId w:val="13"/>
        </w:numPr>
        <w:ind w:left="993" w:right="1111"/>
        <w:rPr>
          <w:lang w:val="ca-ES"/>
        </w:rPr>
      </w:pPr>
      <w:r>
        <w:rPr>
          <w:noProof/>
          <w:color w:val="404040" w:themeColor="text1" w:themeTint="BF"/>
          <w:lang w:bidi="ar-SA"/>
        </w:rPr>
        <mc:AlternateContent>
          <mc:Choice Requires="wpg">
            <w:drawing>
              <wp:anchor distT="0" distB="0" distL="114300" distR="114300" simplePos="0" relativeHeight="251831319" behindDoc="0" locked="0" layoutInCell="1" allowOverlap="1">
                <wp:simplePos x="0" y="0"/>
                <wp:positionH relativeFrom="column">
                  <wp:posOffset>2552700</wp:posOffset>
                </wp:positionH>
                <wp:positionV relativeFrom="paragraph">
                  <wp:posOffset>108585</wp:posOffset>
                </wp:positionV>
                <wp:extent cx="4057650" cy="2474595"/>
                <wp:effectExtent l="0" t="0" r="0" b="1905"/>
                <wp:wrapSquare wrapText="bothSides"/>
                <wp:docPr id="448" name="Agrupa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57650" cy="2474595"/>
                          <a:chOff x="0" y="0"/>
                          <a:chExt cx="4057650" cy="2474595"/>
                        </a:xfrm>
                      </wpg:grpSpPr>
                      <pic:pic xmlns:pic="http://schemas.openxmlformats.org/drawingml/2006/picture">
                        <pic:nvPicPr>
                          <pic:cNvPr id="1" name="Imatg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0" cy="24745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Rectangle arrodonit 18"/>
                        <wps:cNvSpPr/>
                        <wps:spPr>
                          <a:xfrm>
                            <a:off x="57150" y="1819275"/>
                            <a:ext cx="1600200" cy="314325"/>
                          </a:xfrm>
                          <a:prstGeom prst="roundRect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8A2999" id="Agrupa 448" o:spid="_x0000_s1026" style="position:absolute;margin-left:201pt;margin-top:8.55pt;width:319.5pt;height:194.85pt;z-index:251831319" coordsize="40576,2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tge 1" o:spid="_x0000_s1027" type="#_x0000_t75" style="position:absolute;width:40576;height:247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8CrobBAAAA2gAAAA8AAABkcnMvZG93bnJldi54bWxET01rwkAQvRf6H5YpeKubeChN6hpKUelJ&#10;iAribZqdJqHZ2ZBdTeKvdwMFT8Pjfc4yG0wjrtS52rKCeB6BIC6srrlUcDxsXt9BOI+ssbFMCkZy&#10;kK2en5aYattzTte9L0UIYZeigsr7NpXSFRUZdHPbEgfu13YGfYBdKXWHfQg3jVxE0Zs0WHNoqLCl&#10;r4qKv/3FKFjj4lbHzc8uQXtK8vF03J6TSKnZy/D5AcLT4B/if/e3DvNhemW6cnU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8CrobBAAAA2gAAAA8AAAAAAAAAAAAAAAAAnwIA&#10;AGRycy9kb3ducmV2LnhtbFBLBQYAAAAABAAEAPcAAACNAwAAAAA=&#10;">
                  <v:imagedata r:id="rId8" o:title=""/>
                  <v:path arrowok="t"/>
                </v:shape>
                <v:roundrect id="Rectangle arrodonit 18" o:spid="_x0000_s1028" style="position:absolute;left:571;top:18192;width:16002;height:314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gJr8UA&#10;AADbAAAADwAAAGRycy9kb3ducmV2LnhtbESPQWsCMRCF7wX/QxihF9GkHqSsRrGFggehrZXqcUzG&#10;3aWbyXaT6vbfdw4FbzO8N+99s1j1oVEX6lId2cLDxIAidtHXXFrYf7yMH0GljOyxiUwWfinBajm4&#10;W2Dh45Xf6bLLpZIQTgVaqHJuC62TqyhgmsSWWLRz7AJmWbtS+w6vEh4aPTVmpgPWLA0VtvRckfva&#10;/QQLp9HIHJzbz5rXNzP9fvo84vYcrb0f9us5qEx9vpn/rzde8AVWfpEB9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GAmvxQAAANsAAAAPAAAAAAAAAAAAAAAAAJgCAABkcnMv&#10;ZG93bnJldi54bWxQSwUGAAAAAAQABAD1AAAAigMAAAAA&#10;" filled="f" strokecolor="#fcb608" strokeweight="1.75pt">
                  <v:stroke joinstyle="miter"/>
                </v:roundrect>
                <w10:wrap type="square"/>
              </v:group>
            </w:pict>
          </mc:Fallback>
        </mc:AlternateContent>
      </w:r>
      <w:r>
        <w:rPr>
          <w:color w:val="404040" w:themeColor="text1" w:themeTint="BF"/>
          <w:lang w:val="ca-ES"/>
        </w:rPr>
        <w:t>Des de la pàgina inicial del curs</w:t>
      </w:r>
      <w:r w:rsidR="00CF5113">
        <w:rPr>
          <w:color w:val="404040" w:themeColor="text1" w:themeTint="BF"/>
          <w:lang w:val="ca-ES"/>
        </w:rPr>
        <w:t>,</w:t>
      </w:r>
      <w:r w:rsidR="002C64FB" w:rsidRPr="0015416B">
        <w:rPr>
          <w:lang w:val="ca-ES"/>
        </w:rPr>
        <w:t xml:space="preserve"> clicar a l’opció </w:t>
      </w:r>
      <w:r>
        <w:rPr>
          <w:b/>
          <w:color w:val="327DC1"/>
          <w:lang w:val="ca-ES"/>
        </w:rPr>
        <w:t xml:space="preserve">Qualificacions </w:t>
      </w:r>
      <w:r w:rsidR="002C64FB" w:rsidRPr="0015416B">
        <w:rPr>
          <w:lang w:val="ca-ES"/>
        </w:rPr>
        <w:t xml:space="preserve"> (bloc </w:t>
      </w:r>
      <w:r>
        <w:rPr>
          <w:lang w:val="ca-ES"/>
        </w:rPr>
        <w:t>de navegació</w:t>
      </w:r>
      <w:r w:rsidR="00802FCB">
        <w:rPr>
          <w:lang w:val="ca-ES"/>
        </w:rPr>
        <w:t xml:space="preserve"> </w:t>
      </w:r>
      <w:r>
        <w:rPr>
          <w:lang w:val="ca-ES"/>
        </w:rPr>
        <w:t>a</w:t>
      </w:r>
      <w:r w:rsidR="002C64FB" w:rsidRPr="0015416B">
        <w:rPr>
          <w:lang w:val="ca-ES"/>
        </w:rPr>
        <w:t xml:space="preserve">l marc </w:t>
      </w:r>
      <w:r>
        <w:rPr>
          <w:lang w:val="ca-ES"/>
        </w:rPr>
        <w:t>esquerre</w:t>
      </w:r>
      <w:r w:rsidR="002C64FB" w:rsidRPr="0015416B">
        <w:rPr>
          <w:lang w:val="ca-ES"/>
        </w:rPr>
        <w:t xml:space="preserve"> del curs).</w:t>
      </w:r>
      <w:r w:rsidR="00802FCB" w:rsidRPr="00802FCB">
        <w:rPr>
          <w:noProof/>
          <w:lang w:val="ca-ES" w:bidi="ar-SA"/>
        </w:rPr>
        <w:t xml:space="preserve"> </w:t>
      </w:r>
    </w:p>
    <w:p w:rsidR="002C64FB" w:rsidRDefault="002C64FB" w:rsidP="004064B7"/>
    <w:p w:rsidR="004064B7" w:rsidRDefault="004064B7" w:rsidP="004064B7"/>
    <w:p w:rsidR="004064B7" w:rsidRPr="004064B7" w:rsidRDefault="004064B7" w:rsidP="004064B7"/>
    <w:p w:rsidR="002C64FB" w:rsidRDefault="002C64FB" w:rsidP="002C64FB">
      <w:pPr>
        <w:rPr>
          <w:lang w:val="ca-ES"/>
        </w:rPr>
      </w:pPr>
    </w:p>
    <w:p w:rsidR="004064B7" w:rsidRPr="0015416B" w:rsidRDefault="004064B7" w:rsidP="002C64FB">
      <w:pPr>
        <w:rPr>
          <w:lang w:val="ca-ES"/>
        </w:rPr>
      </w:pPr>
    </w:p>
    <w:p w:rsidR="002C64FB" w:rsidRPr="00B603F7" w:rsidRDefault="00CF5113" w:rsidP="00B603F7">
      <w:pPr>
        <w:pStyle w:val="Instrucciones"/>
        <w:numPr>
          <w:ilvl w:val="0"/>
          <w:numId w:val="13"/>
        </w:numPr>
        <w:ind w:left="1134" w:right="1111"/>
        <w:rPr>
          <w:lang w:val="ca-ES"/>
        </w:rPr>
      </w:pPr>
      <w:r>
        <w:rPr>
          <w:noProof/>
          <w:color w:val="404040" w:themeColor="text1" w:themeTint="BF"/>
          <w:lang w:bidi="ar-SA"/>
        </w:rPr>
        <mc:AlternateContent>
          <mc:Choice Requires="wpg">
            <w:drawing>
              <wp:anchor distT="0" distB="0" distL="114300" distR="114300" simplePos="0" relativeHeight="251849751" behindDoc="0" locked="0" layoutInCell="1" allowOverlap="1">
                <wp:simplePos x="0" y="0"/>
                <wp:positionH relativeFrom="column">
                  <wp:posOffset>123825</wp:posOffset>
                </wp:positionH>
                <wp:positionV relativeFrom="paragraph">
                  <wp:posOffset>474345</wp:posOffset>
                </wp:positionV>
                <wp:extent cx="6429375" cy="1410335"/>
                <wp:effectExtent l="0" t="0" r="9525" b="0"/>
                <wp:wrapNone/>
                <wp:docPr id="470" name="Agrupa 4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29375" cy="1410335"/>
                          <a:chOff x="0" y="0"/>
                          <a:chExt cx="6429375" cy="1410335"/>
                        </a:xfrm>
                      </wpg:grpSpPr>
                      <pic:pic xmlns:pic="http://schemas.openxmlformats.org/drawingml/2006/picture">
                        <pic:nvPicPr>
                          <pic:cNvPr id="467" name="Imatge 450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19075"/>
                            <a:ext cx="6429375" cy="1191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3" name="Oval 463"/>
                        <wps:cNvSpPr/>
                        <wps:spPr>
                          <a:xfrm>
                            <a:off x="4867275" y="581025"/>
                            <a:ext cx="895350" cy="351155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6" name="Connector de fletxa recta 456"/>
                        <wps:cNvCnPr/>
                        <wps:spPr>
                          <a:xfrm>
                            <a:off x="3162300" y="0"/>
                            <a:ext cx="657225" cy="333375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rgbClr val="FCB608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04ABBC" id="Agrupa 470" o:spid="_x0000_s1026" style="position:absolute;margin-left:9.75pt;margin-top:37.35pt;width:506.25pt;height:111.05pt;z-index:251849751" coordsize="64293,14103" o:gfxdata="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ExvbGEgWcOhw7FlegAA&#10;AAWQAwACAAAAFAAAEKaQBAACAAAAFAAAELqSkQACAAAAAzA5AACSkgACAAAAAzA5AADqHAAHAAAI&#10;DAAACJoAAAAAHOoAAAAI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Dw/eHBhY2tldCBlbmQ9J3cnPz7/2wBDAAcFBQYFBAcGBQYIBwcIChELCgkJChUPEAwRGBUa&#10;GRgVGBcbHichGx0lHRcYIi4iJSgpKywrGiAvMy8qMicqKyr/2wBDAQcICAoJChQLCxQqHBgcKioq&#10;KioqKioqKioqKioqKioqKioqKioqKioqKioqKioqKioqKioqKioqKioqKioqKir/wAARCACxA7s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6&#10;R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">
                <v:shape id="Imatge 450" o:spid="_x0000_s1027" type="#_x0000_t75" style="position:absolute;top:2190;width:64293;height:119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Ew6UrFAAAA3AAAAA8AAABkcnMvZG93bnJldi54bWxEj0FrwkAUhO8F/8PyCr3VTaTYEl2lRgJp&#10;D0qjF2+P7GsSmn0bsqtJ/n23IPQ4zMw3zHo7mlbcqHeNZQXxPAJBXFrdcKXgfMqe30A4j6yxtUwK&#10;JnKw3cwe1phoO/AX3QpfiQBhl6CC2vsukdKVNRl0c9sRB+/b9gZ9kH0ldY9DgJtWLqJoKQ02HBZq&#10;7CitqfwprkbBx3TI4kv16dNdnB5NbvZsu71ST4/j+wqEp9H/h+/tXCt4Wb7C35lwBOTmF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BMOlKxQAAANwAAAAPAAAAAAAAAAAAAAAA&#10;AJ8CAABkcnMvZG93bnJldi54bWxQSwUGAAAAAAQABAD3AAAAkQMAAAAA&#10;">
                  <v:imagedata r:id="rId10" o:title=""/>
                  <v:path arrowok="t"/>
                </v:shape>
                <v:oval id="Oval 463" o:spid="_x0000_s1028" style="position:absolute;left:48672;top:5810;width:8954;height:35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sFUsUA&#10;AADcAAAADwAAAGRycy9kb3ducmV2LnhtbESPQWvCQBSE74X+h+UVegn6Ui1WoqsUoeChIFGh18fu&#10;MwnNvg3Zjab/vlsoeBxm5htmvR1dq67ch8aLhpdpDorFeNtIpeF8+pgsQYVIYqn1whp+OMB28/iw&#10;psL6m5R8PcZKJYiEgjTUMXYFYjA1OwpT37Ek7+J7RzHJvkLb0y3BXYuzPF+go0bSQk0d72o238fB&#10;afjEeTVrzD7z+FW+YThkOzcMWj8/je8rUJHHeA//t/dWw+tiDn9n0hHA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GwVSxQAAANwAAAAPAAAAAAAAAAAAAAAAAJgCAABkcnMv&#10;ZG93bnJldi54bWxQSwUGAAAAAAQABAD1AAAAigMAAAAA&#10;" filled="f" strokecolor="#fcb608" strokeweight="1.75pt">
                  <v:stroke joinstyle="miter"/>
                </v:oval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or de fletxa recta 456" o:spid="_x0000_s1029" type="#_x0000_t32" style="position:absolute;left:31623;width:6572;height:33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UDhr8UAAADcAAAADwAAAGRycy9kb3ducmV2LnhtbESPQWvCQBSE7wX/w/KE3upGUZHoKiIU&#10;peRSFcHbI/tMortv0+xq4r/vFgoeh5n5hlmsOmvEgxpfOVYwHCQgiHOnKy4UHA+fHzMQPiBrNI5J&#10;wZM8rJa9twWm2rX8TY99KESEsE9RQRlCnUrp85Is+oGriaN3cY3FEGVTSN1gG+HWyFGSTKXFiuNC&#10;iTVtSspv+7tVcPs5nrnOTtnXzpy22VYeTDu6KvXe79ZzEIG68Ar/t3dawXgyhb8z8Qj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UDhr8UAAADcAAAADwAAAAAAAAAA&#10;AAAAAAChAgAAZHJzL2Rvd25yZXYueG1sUEsFBgAAAAAEAAQA+QAAAJMDAAAAAA==&#10;" strokecolor="#fcb608" strokeweight="1.75pt">
                  <v:stroke endarrow="block" joinstyle="miter"/>
                </v:shape>
              </v:group>
            </w:pict>
          </mc:Fallback>
        </mc:AlternateContent>
      </w:r>
      <w:r>
        <w:rPr>
          <w:color w:val="404040" w:themeColor="text1" w:themeTint="BF"/>
          <w:lang w:val="ca-ES"/>
        </w:rPr>
        <w:t>Tot seguit e</w:t>
      </w:r>
      <w:r w:rsidR="00B603F7" w:rsidRPr="00B603F7">
        <w:rPr>
          <w:color w:val="404040" w:themeColor="text1" w:themeTint="BF"/>
          <w:lang w:val="ca-ES"/>
        </w:rPr>
        <w:t xml:space="preserve">s mostren les opcions del qualificador. </w:t>
      </w:r>
      <w:r w:rsidR="00B603F7">
        <w:rPr>
          <w:color w:val="404040" w:themeColor="text1" w:themeTint="BF"/>
          <w:lang w:val="ca-ES"/>
        </w:rPr>
        <w:t>Cal clicar a la l’opció</w:t>
      </w:r>
      <w:r w:rsidR="00B603F7" w:rsidRPr="00B603F7">
        <w:rPr>
          <w:b/>
          <w:color w:val="327DC1"/>
          <w:lang w:val="ca-ES"/>
        </w:rPr>
        <w:t xml:space="preserve"> Exporta</w:t>
      </w:r>
      <w:r w:rsidR="00B603F7" w:rsidRPr="00B603F7">
        <w:rPr>
          <w:color w:val="404040" w:themeColor="text1" w:themeTint="BF"/>
          <w:lang w:val="ca-ES"/>
        </w:rPr>
        <w:t xml:space="preserve"> o triar-la des del desplegable</w:t>
      </w:r>
      <w:r>
        <w:rPr>
          <w:color w:val="404040" w:themeColor="text1" w:themeTint="BF"/>
          <w:lang w:val="ca-ES"/>
        </w:rPr>
        <w:t>:</w:t>
      </w:r>
    </w:p>
    <w:p w:rsidR="007A406E" w:rsidRPr="00224447" w:rsidRDefault="007A406E" w:rsidP="007A406E">
      <w:pPr>
        <w:pStyle w:val="Instrucciones"/>
        <w:ind w:left="0"/>
        <w:jc w:val="center"/>
        <w:rPr>
          <w:iCs/>
          <w:lang w:val="ca-ES"/>
        </w:rPr>
      </w:pPr>
    </w:p>
    <w:p w:rsidR="005E6B8E" w:rsidRDefault="005E6B8E" w:rsidP="005E6B8E">
      <w:pPr>
        <w:pStyle w:val="Instrucciones"/>
        <w:ind w:left="1134" w:right="1111"/>
        <w:rPr>
          <w:color w:val="404040" w:themeColor="text1" w:themeTint="BF"/>
          <w:lang w:val="ca-ES"/>
        </w:rPr>
      </w:pPr>
    </w:p>
    <w:p w:rsidR="005E6B8E" w:rsidRDefault="005E6B8E" w:rsidP="005E6B8E">
      <w:pPr>
        <w:pStyle w:val="Pargrafdellista"/>
        <w:spacing w:after="200" w:line="276" w:lineRule="auto"/>
        <w:ind w:left="1854" w:right="1111" w:firstLine="0"/>
        <w:contextualSpacing w:val="0"/>
        <w:rPr>
          <w:rFonts w:eastAsiaTheme="minorEastAsia"/>
          <w:kern w:val="0"/>
          <w:lang w:val="ca-ES"/>
          <w14:ligatures w14:val="none"/>
        </w:rPr>
      </w:pPr>
    </w:p>
    <w:p w:rsidR="00D428F7" w:rsidRDefault="00D428F7" w:rsidP="005E6B8E">
      <w:pPr>
        <w:pStyle w:val="Pargrafdellista"/>
        <w:spacing w:after="200" w:line="276" w:lineRule="auto"/>
        <w:ind w:left="1854" w:right="1111" w:firstLine="0"/>
        <w:contextualSpacing w:val="0"/>
        <w:rPr>
          <w:rFonts w:eastAsiaTheme="minorEastAsia"/>
          <w:kern w:val="0"/>
          <w:lang w:val="ca-ES"/>
          <w14:ligatures w14:val="none"/>
        </w:rPr>
      </w:pPr>
    </w:p>
    <w:p w:rsidR="00B719AA" w:rsidRPr="009D09E4" w:rsidRDefault="00B719AA" w:rsidP="005E6B8E">
      <w:pPr>
        <w:pStyle w:val="Pargrafdellista"/>
        <w:spacing w:after="200" w:line="276" w:lineRule="auto"/>
        <w:ind w:left="1854" w:right="1111" w:firstLine="0"/>
        <w:contextualSpacing w:val="0"/>
        <w:rPr>
          <w:rFonts w:eastAsiaTheme="minorEastAsia"/>
          <w:kern w:val="0"/>
          <w:lang w:val="ca-ES"/>
          <w14:ligatures w14:val="none"/>
        </w:rPr>
      </w:pPr>
    </w:p>
    <w:p w:rsidR="005E6B8E" w:rsidRDefault="005E6B8E" w:rsidP="005E6B8E">
      <w:pPr>
        <w:pStyle w:val="Instrucciones"/>
        <w:numPr>
          <w:ilvl w:val="0"/>
          <w:numId w:val="13"/>
        </w:numPr>
        <w:ind w:right="1111"/>
        <w:rPr>
          <w:color w:val="404040" w:themeColor="text1" w:themeTint="BF"/>
          <w:lang w:val="ca-ES"/>
        </w:rPr>
      </w:pPr>
      <w:r w:rsidRPr="009D09E4">
        <w:rPr>
          <w:color w:val="404040" w:themeColor="text1" w:themeTint="BF"/>
          <w:lang w:val="ca-ES"/>
        </w:rPr>
        <w:t>A</w:t>
      </w:r>
      <w:r>
        <w:rPr>
          <w:color w:val="404040" w:themeColor="text1" w:themeTint="BF"/>
          <w:lang w:val="ca-ES"/>
        </w:rPr>
        <w:t xml:space="preserve"> la pantalla seg</w:t>
      </w:r>
      <w:bookmarkStart w:id="0" w:name="_GoBack"/>
      <w:bookmarkEnd w:id="0"/>
      <w:r>
        <w:rPr>
          <w:color w:val="404040" w:themeColor="text1" w:themeTint="BF"/>
          <w:lang w:val="ca-ES"/>
        </w:rPr>
        <w:t xml:space="preserve">üent, cal </w:t>
      </w:r>
      <w:r w:rsidRPr="00723BAA">
        <w:rPr>
          <w:b/>
          <w:color w:val="404040" w:themeColor="text1" w:themeTint="BF"/>
          <w:lang w:val="ca-ES"/>
        </w:rPr>
        <w:t>triar el format</w:t>
      </w:r>
      <w:r>
        <w:rPr>
          <w:color w:val="404040" w:themeColor="text1" w:themeTint="BF"/>
          <w:lang w:val="ca-ES"/>
        </w:rPr>
        <w:t xml:space="preserve"> que ha de tenir l’arxiu. En el cas que es mostra a la imatge, es tria un full de càlcul Excel.</w:t>
      </w:r>
    </w:p>
    <w:p w:rsidR="005E6B8E" w:rsidRPr="009D09E4" w:rsidRDefault="00CF5113" w:rsidP="00D428F7">
      <w:pPr>
        <w:pStyle w:val="Instrucciones"/>
        <w:ind w:left="1560" w:right="1111"/>
        <w:rPr>
          <w:color w:val="404040" w:themeColor="text1" w:themeTint="BF"/>
          <w:lang w:val="ca-ES"/>
        </w:rPr>
      </w:pPr>
      <w:r>
        <w:rPr>
          <w:noProof/>
          <w:color w:val="404040" w:themeColor="text1" w:themeTint="BF"/>
          <w:lang w:bidi="ar-SA"/>
        </w:rPr>
        <mc:AlternateContent>
          <mc:Choice Requires="wpg">
            <w:drawing>
              <wp:anchor distT="0" distB="0" distL="114300" distR="114300" simplePos="0" relativeHeight="251852823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243205</wp:posOffset>
                </wp:positionV>
                <wp:extent cx="5637665" cy="3743960"/>
                <wp:effectExtent l="0" t="0" r="1270" b="8890"/>
                <wp:wrapNone/>
                <wp:docPr id="469" name="Agrupa 4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37665" cy="3743960"/>
                          <a:chOff x="0" y="0"/>
                          <a:chExt cx="5637665" cy="3743960"/>
                        </a:xfrm>
                      </wpg:grpSpPr>
                      <pic:pic xmlns:pic="http://schemas.openxmlformats.org/drawingml/2006/picture">
                        <pic:nvPicPr>
                          <pic:cNvPr id="289" name="Imatge 289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47650"/>
                            <a:ext cx="4977130" cy="34963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6" name="Forma automàtica 2"/>
                        <wps:cNvSpPr>
                          <a:spLocks noChangeArrowheads="1"/>
                        </wps:cNvSpPr>
                        <wps:spPr bwMode="auto">
                          <a:xfrm rot="5400000">
                            <a:off x="4429125" y="2028825"/>
                            <a:ext cx="721630" cy="1695450"/>
                          </a:xfrm>
                          <a:prstGeom prst="roundRect">
                            <a:avLst>
                              <a:gd name="adj" fmla="val 13032"/>
                            </a:avLst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extLst/>
                        </wps:spPr>
                        <wps:txbx>
                          <w:txbxContent>
                            <w:p w:rsidR="007A406E" w:rsidRDefault="00A601A6" w:rsidP="00D428F7">
                              <w:pPr>
                                <w:pStyle w:val="Instrucciones"/>
                                <w:ind w:left="0"/>
                                <w:rPr>
                                  <w:lang w:val="ca-ES"/>
                                </w:rPr>
                              </w:pPr>
                              <w:r>
                                <w:rPr>
                                  <w:lang w:val="ca-ES"/>
                                </w:rPr>
                                <w:t>Selecció de les notes que inclourà l’arxiu.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59" name="Connector de fletxa recta 459"/>
                        <wps:cNvCnPr/>
                        <wps:spPr>
                          <a:xfrm flipH="1">
                            <a:off x="2619375" y="0"/>
                            <a:ext cx="1609725" cy="390525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rgbClr val="FCB608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7" name="Oval 477"/>
                        <wps:cNvSpPr/>
                        <wps:spPr>
                          <a:xfrm>
                            <a:off x="2495550" y="1343025"/>
                            <a:ext cx="1628775" cy="714375"/>
                          </a:xfrm>
                          <a:prstGeom prst="ellipse">
                            <a:avLst/>
                          </a:prstGeom>
                          <a:noFill/>
                          <a:ln w="22225">
                            <a:solidFill>
                              <a:srgbClr val="FCB608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8" name="Connector de fletxa recta 468"/>
                        <wps:cNvCnPr/>
                        <wps:spPr>
                          <a:xfrm flipH="1" flipV="1">
                            <a:off x="3238500" y="2457450"/>
                            <a:ext cx="628650" cy="57150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rgbClr val="FCB608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 469" o:spid="_x0000_s1026" style="position:absolute;left:0;text-align:left;margin-left:58.5pt;margin-top:19.15pt;width:443.9pt;height:294.8pt;z-index:251852823" coordsize="56376,374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">
                <v:shape id="Imatge 289" o:spid="_x0000_s1027" type="#_x0000_t75" style="position:absolute;top:2476;width:49771;height:349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/tfl7FAAAA3AAAAA8AAABkcnMvZG93bnJldi54bWxEj0FrwkAUhO+F/oflCd7qRgtBo6uUQq1e&#10;1NiK10f2maTNvo3ZVeO/dwXB4zAz3zCTWWsqcabGlZYV9HsRCOLM6pJzBb8/X29DEM4ja6wsk4Ir&#10;OZhNX18mmGh74ZTOW5+LAGGXoILC+zqR0mUFGXQ9WxMH72Abgz7IJpe6wUuAm0oOoiiWBksOCwXW&#10;9FlQ9r89GQXZ6rpr43gzdyntj+n7cv33vZBKdTvtxxiEp9Y/w4/2QisYDEdwPxOOgJze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P7X5exQAAANwAAAAPAAAAAAAAAAAAAAAA&#10;AJ8CAABkcnMvZG93bnJldi54bWxQSwUGAAAAAAQABAD3AAAAkQMAAAAA&#10;">
                  <v:imagedata r:id="rId12" o:title=""/>
                  <v:path arrowok="t"/>
                </v:shape>
                <v:roundrect id="Forma automàtica 2" o:spid="_x0000_s1028" style="position:absolute;left:44291;top:20288;width:7216;height:16954;rotation:90;visibility:visible;mso-wrap-style:square;v-text-anchor:middle" arcsize="8541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KSgsYA&#10;AADcAAAADwAAAGRycy9kb3ducmV2LnhtbESPzWrDMBCE74W+g9hAb7UcN4TgWA6lIVBwfcjPob0t&#10;1sY2tVaOpcbu20eFQo7DzHzDZJvJdOJKg2stK5hHMQjiyuqWawWn4+55BcJ5ZI2dZVLwSw42+eND&#10;hqm2I+/pevC1CBB2KSpovO9TKV3VkEEX2Z44eGc7GPRBDrXUA44BbjqZxPFSGmw5LDTY01tD1ffh&#10;xyi4fH1M8jMZy33RyhqL7aIoL1app9n0ugbhafL38H/7XSt4iZfwdyYcAZ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KSgsYAAADcAAAADwAAAAAAAAAAAAAAAACYAgAAZHJz&#10;L2Rvd25yZXYueG1sUEsFBgAAAAAEAAQA9QAAAIsDAAAAAA==&#10;" fillcolor="#d8d8d8 [2732]" stroked="f">
                  <v:textbox>
                    <w:txbxContent>
                      <w:p w:rsidR="007A406E" w:rsidRDefault="00A601A6" w:rsidP="00D428F7">
                        <w:pPr>
                          <w:pStyle w:val="Instrucciones"/>
                          <w:ind w:left="0"/>
                          <w:rPr>
                            <w:lang w:val="ca-ES"/>
                          </w:rPr>
                        </w:pPr>
                        <w:r>
                          <w:rPr>
                            <w:lang w:val="ca-ES"/>
                          </w:rPr>
                          <w:t>Selecció de les notes que inclourà l’arxiu.</w:t>
                        </w:r>
                      </w:p>
                    </w:txbxContent>
                  </v:textbox>
                </v:roundrect>
                <v:shape id="Connector de fletxa recta 459" o:spid="_x0000_s1029" type="#_x0000_t32" style="position:absolute;left:26193;width:16098;height:390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90anMUAAADcAAAADwAAAGRycy9kb3ducmV2LnhtbESPQWvCQBSE7wX/w/IEb82momKjqxRB&#10;EKSHqtAcH9lnEpt9m+6umvrr3YLgcZiZb5j5sjONuJDztWUFb0kKgriwuuZSwWG/fp2C8AFZY2OZ&#10;FPyRh+Wi9zLHTNsrf9FlF0oRIewzVFCF0GZS+qIigz6xLXH0jtYZDFG6UmqH1wg3jRym6UQarDku&#10;VNjSqqLiZ3c2Cmxe/u4/v528oQ+jrR7n59MxV2rQ7z5mIAJ14Rl+tDdawWj8Dv9n4hGQi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90anMUAAADcAAAADwAAAAAAAAAA&#10;AAAAAAChAgAAZHJzL2Rvd25yZXYueG1sUEsFBgAAAAAEAAQA+QAAAJMDAAAAAA==&#10;" strokecolor="#fcb608" strokeweight="1.75pt">
                  <v:stroke endarrow="block" joinstyle="miter"/>
                </v:shape>
                <v:oval id="Oval 477" o:spid="_x0000_s1030" style="position:absolute;left:24955;top:13430;width:16288;height:7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mVjMMA&#10;AADcAAAADwAAAGRycy9kb3ducmV2LnhtbESPQWvCQBSE7wX/w/IEL6IvtaWR6CpFEDwURC14fWSf&#10;STD7NmQ3Gv+9Wyh4HGbmG2a57m2tbtz6yomG92kCiiV3ppJCw+9pO5mD8oHEUO2ENTzYw3o1eFtS&#10;ZtxdDnw7hkJFiPiMNJQhNBmiz0u25KeuYYnexbWWQpRtgaale4TbGmdJ8oWWKokLJTW8KTm/Hjur&#10;4Qc/ilmV78YOz4cU/X68sV2n9WjYfy9ABe7DK/zf3hkNn2kKf2fiEcD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mVjMMAAADcAAAADwAAAAAAAAAAAAAAAACYAgAAZHJzL2Rv&#10;d25yZXYueG1sUEsFBgAAAAAEAAQA9QAAAIgDAAAAAA==&#10;" filled="f" strokecolor="#fcb608" strokeweight="1.75pt">
                  <v:stroke joinstyle="miter"/>
                </v:oval>
                <v:shape id="Connector de fletxa recta 468" o:spid="_x0000_s1031" type="#_x0000_t32" style="position:absolute;left:32385;top:24574;width:6286;height:572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FPj+sIAAADcAAAADwAAAGRycy9kb3ducmV2LnhtbERPy2rCQBTdF/yH4QrdNROlxjTNRIog&#10;uJOmtevbzM0DM3dCZqqJX99ZFLo8nHe+m0wvrjS6zrKCVRSDIK6s7rhR8PlxeEpBOI+ssbdMCmZy&#10;sCsWDzlm2t74na6lb0QIYZehgtb7IZPSVS0ZdJEdiANX29GgD3BspB7xFsJNL9dxnEiDHYeGFgfa&#10;t1Rdyh+j4LC51/X6tLdzGmNafp2/X6p+q9Tjcnp7BeFp8v/iP/dRK3hOwtpwJhwBWfw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FPj+sIAAADcAAAADwAAAAAAAAAAAAAA&#10;AAChAgAAZHJzL2Rvd25yZXYueG1sUEsFBgAAAAAEAAQA+QAAAJADAAAAAA==&#10;" strokecolor="#fcb608" strokeweight="1.75pt">
                  <v:stroke endarrow="block" joinstyle="miter"/>
                </v:shape>
              </v:group>
            </w:pict>
          </mc:Fallback>
        </mc:AlternateContent>
      </w:r>
      <w:r w:rsidR="005E6B8E">
        <w:rPr>
          <w:color w:val="404040" w:themeColor="text1" w:themeTint="BF"/>
          <w:lang w:val="ca-ES"/>
        </w:rPr>
        <w:t>O bé es tria clicant a la pestanya corresponent o des del desplegable</w:t>
      </w:r>
      <w:r>
        <w:rPr>
          <w:color w:val="404040" w:themeColor="text1" w:themeTint="BF"/>
          <w:lang w:val="ca-ES"/>
        </w:rPr>
        <w:t>:</w:t>
      </w:r>
    </w:p>
    <w:p w:rsidR="005E6B8E" w:rsidRDefault="005E6B8E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CF5113" w:rsidRDefault="00CF5113" w:rsidP="005E6B8E">
      <w:pPr>
        <w:pStyle w:val="Instrucciones"/>
        <w:ind w:left="142" w:right="1111"/>
        <w:rPr>
          <w:lang w:val="ca-ES"/>
        </w:rPr>
      </w:pPr>
    </w:p>
    <w:p w:rsidR="007A406E" w:rsidRDefault="007A406E" w:rsidP="005E6B8E">
      <w:pPr>
        <w:pStyle w:val="Instrucciones"/>
        <w:numPr>
          <w:ilvl w:val="0"/>
          <w:numId w:val="13"/>
        </w:numPr>
        <w:rPr>
          <w:lang w:val="ca-ES"/>
        </w:rPr>
      </w:pPr>
      <w:r w:rsidRPr="00764C23">
        <w:rPr>
          <w:lang w:val="ca-ES"/>
        </w:rPr>
        <w:t>Per últim, clica</w:t>
      </w:r>
      <w:r w:rsidR="00D428F7">
        <w:rPr>
          <w:lang w:val="ca-ES"/>
        </w:rPr>
        <w:t>r</w:t>
      </w:r>
      <w:r w:rsidRPr="00764C23">
        <w:rPr>
          <w:lang w:val="ca-ES"/>
        </w:rPr>
        <w:t xml:space="preserve"> el botó </w:t>
      </w:r>
      <w:r w:rsidRPr="00764C23">
        <w:rPr>
          <w:b/>
          <w:color w:val="327DC1"/>
          <w:lang w:val="ca-ES"/>
        </w:rPr>
        <w:t>Baixa</w:t>
      </w:r>
      <w:r w:rsidRPr="00764C23">
        <w:rPr>
          <w:lang w:val="ca-ES"/>
        </w:rPr>
        <w:t>.</w:t>
      </w:r>
      <w:r w:rsidR="00B72617">
        <w:rPr>
          <w:lang w:val="ca-ES"/>
        </w:rPr>
        <w:t xml:space="preserve"> L’arxiu es descarregarà a continuació.</w:t>
      </w:r>
    </w:p>
    <w:p w:rsidR="00A57AAA" w:rsidRDefault="00A57AAA" w:rsidP="009067F7">
      <w:pPr>
        <w:pStyle w:val="Instrucciones"/>
        <w:ind w:left="1276" w:right="1111"/>
        <w:rPr>
          <w:lang w:val="ca-ES"/>
        </w:rPr>
      </w:pPr>
    </w:p>
    <w:p w:rsidR="00A57AAA" w:rsidRDefault="00A57AAA" w:rsidP="009067F7">
      <w:pPr>
        <w:pStyle w:val="Instrucciones"/>
        <w:ind w:left="1276" w:right="1111"/>
        <w:rPr>
          <w:lang w:val="ca-ES"/>
        </w:rPr>
      </w:pPr>
    </w:p>
    <w:p w:rsidR="00CF5113" w:rsidRDefault="00CF5113" w:rsidP="009067F7">
      <w:pPr>
        <w:pStyle w:val="Instrucciones"/>
        <w:ind w:left="1276" w:right="1111"/>
        <w:rPr>
          <w:lang w:val="ca-ES"/>
        </w:rPr>
      </w:pPr>
    </w:p>
    <w:p w:rsidR="00A57AAA" w:rsidRDefault="00CF5113" w:rsidP="00A57AAA">
      <w:pPr>
        <w:pStyle w:val="Instrucciones"/>
        <w:ind w:left="0" w:right="-23"/>
        <w:rPr>
          <w:lang w:val="ca-ES"/>
        </w:rPr>
      </w:pPr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0055" behindDoc="0" locked="0" layoutInCell="1" allowOverlap="1" wp14:anchorId="7220DEFE" wp14:editId="7217A2EB">
                <wp:simplePos x="0" y="0"/>
                <wp:positionH relativeFrom="column">
                  <wp:posOffset>-3810</wp:posOffset>
                </wp:positionH>
                <wp:positionV relativeFrom="paragraph">
                  <wp:posOffset>239395</wp:posOffset>
                </wp:positionV>
                <wp:extent cx="6648450" cy="2205355"/>
                <wp:effectExtent l="0" t="0" r="0" b="444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22053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57AAA" w:rsidRPr="001347B6" w:rsidRDefault="00A57AAA" w:rsidP="00A57AAA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</w:pPr>
                            <w:r w:rsidRPr="001347B6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52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220DEF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2" type="#_x0000_t202" style="position:absolute;margin-left:-.3pt;margin-top:18.85pt;width:523.5pt;height:173.65pt;z-index:25182005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" fillcolor="#fcb608" stroked="f">
                <v:textbox>
                  <w:txbxContent>
                    <w:p w:rsidR="00A57AAA" w:rsidRPr="001347B6" w:rsidRDefault="00A57AAA" w:rsidP="00A57AAA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</w:pPr>
                      <w:r w:rsidRPr="001347B6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52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  <w:r w:rsidR="00A57AAA" w:rsidRPr="00A57AAA">
        <w:rPr>
          <w:noProof/>
          <w:lang w:bidi="ar-SA"/>
        </w:rPr>
        <w:drawing>
          <wp:anchor distT="0" distB="0" distL="114300" distR="114300" simplePos="0" relativeHeight="251821079" behindDoc="0" locked="0" layoutInCell="1" allowOverlap="1" wp14:anchorId="056CAF05" wp14:editId="35830AB7">
            <wp:simplePos x="0" y="0"/>
            <wp:positionH relativeFrom="column">
              <wp:posOffset>1752600</wp:posOffset>
            </wp:positionH>
            <wp:positionV relativeFrom="paragraph">
              <wp:posOffset>982345</wp:posOffset>
            </wp:positionV>
            <wp:extent cx="2922270" cy="790575"/>
            <wp:effectExtent l="0" t="0" r="0" b="9525"/>
            <wp:wrapNone/>
            <wp:docPr id="53256" name="Imagen 1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13"/>
                    </pic:cNvPr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  <w:r w:rsidR="00A57AAA"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2103" behindDoc="0" locked="0" layoutInCell="1" allowOverlap="1" wp14:anchorId="28894450" wp14:editId="350E6F07">
                <wp:simplePos x="0" y="0"/>
                <wp:positionH relativeFrom="column">
                  <wp:posOffset>0</wp:posOffset>
                </wp:positionH>
                <wp:positionV relativeFrom="paragraph">
                  <wp:posOffset>1820545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7AAA" w:rsidRPr="00277EB7" w:rsidRDefault="00A57AAA" w:rsidP="00A57AAA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0EF60F59" wp14:editId="10B793F7">
                                  <wp:extent cx="793750" cy="274637"/>
                                  <wp:effectExtent l="0" t="0" r="6350" b="0"/>
                                  <wp:docPr id="53255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Barcelona, curs 2017-18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894450" id="Rectángulo 6" o:spid="_x0000_s1033" style="position:absolute;margin-left:0;margin-top:143.35pt;width:523.5pt;height:39.5pt;z-index:25182210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pQWhwIAAFE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" filled="f" stroked="f">
                <v:textbox style="mso-fit-shape-to-text:t">
                  <w:txbxContent>
                    <w:p w:rsidR="00A57AAA" w:rsidRPr="00277EB7" w:rsidRDefault="00A57AAA" w:rsidP="00A57AAA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0EF60F59" wp14:editId="10B793F7">
                            <wp:extent cx="793750" cy="274637"/>
                            <wp:effectExtent l="0" t="0" r="6350" b="0"/>
                            <wp:docPr id="53255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Barcelona, curs 2017-18</w:t>
                      </w:r>
                    </w:p>
                  </w:txbxContent>
                </v:textbox>
              </v:rect>
            </w:pict>
          </mc:Fallback>
        </mc:AlternateContent>
      </w:r>
    </w:p>
    <w:sectPr w:rsidR="00A57AAA" w:rsidSect="00AE4BC9">
      <w:headerReference w:type="default" r:id="rId16"/>
      <w:footerReference w:type="default" r:id="rId17"/>
      <w:headerReference w:type="first" r:id="rId18"/>
      <w:pgSz w:w="11907" w:h="16839" w:code="9"/>
      <w:pgMar w:top="1418" w:right="720" w:bottom="720" w:left="720" w:header="284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7600" w:rsidRDefault="000A7600">
      <w:pPr>
        <w:spacing w:after="0" w:line="240" w:lineRule="auto"/>
      </w:pPr>
      <w:r>
        <w:separator/>
      </w:r>
    </w:p>
  </w:endnote>
  <w:endnote w:type="continuationSeparator" w:id="0">
    <w:p w:rsidR="000A7600" w:rsidRDefault="000A7600">
      <w:pPr>
        <w:spacing w:after="0" w:line="240" w:lineRule="auto"/>
      </w:pPr>
      <w:r>
        <w:continuationSeparator/>
      </w:r>
    </w:p>
  </w:endnote>
  <w:endnote w:type="continuationNotice" w:id="1">
    <w:p w:rsidR="000A7600" w:rsidRDefault="000A76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26245"/>
      <w:docPartObj>
        <w:docPartGallery w:val="Page Numbers (Bottom of Page)"/>
        <w:docPartUnique/>
      </w:docPartObj>
    </w:sdtPr>
    <w:sdtEndPr/>
    <w:sdtContent>
      <w:p w:rsidR="00D205B0" w:rsidRDefault="000F53D3">
        <w:pPr>
          <w:pStyle w:val="Peu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0289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Grup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9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F53D3" w:rsidRPr="000F53D3" w:rsidRDefault="000F53D3" w:rsidP="000F53D3">
                                <w:pPr>
                                  <w:ind w:left="426"/>
                                  <w:jc w:val="center"/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begin"/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separate"/>
                                </w:r>
                                <w:r w:rsidR="0088144A">
                                  <w:rPr>
                                    <w:b/>
                                    <w:noProof/>
                                    <w:color w:val="auto"/>
                                    <w:sz w:val="20"/>
                                    <w:szCs w:val="20"/>
                                  </w:rPr>
                                  <w:t>2</w: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0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3" o:spid="_x0000_s1034" style="position:absolute;left:0;text-align:left;margin-left:0;margin-top:0;width:610.5pt;height:15pt;z-index:251660289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Y2N1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5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  <v:textbox inset="0,0,0,0">
                      <w:txbxContent>
                        <w:p w:rsidR="000F53D3" w:rsidRPr="000F53D3" w:rsidRDefault="000F53D3" w:rsidP="000F53D3">
                          <w:pPr>
                            <w:ind w:left="426"/>
                            <w:jc w:val="center"/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</w:pP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8144A">
                            <w:rPr>
                              <w:b/>
                              <w:noProof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6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/qpjDCAAAA2w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7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FlJ8IAAADaAAAADwAAAGRycy9kb3ducmV2LnhtbESPQYvCMBSE74L/ITzBi2iqsCJdo4gg&#10;9eJhtYLHt83bpmzzUpqo1V9vFhY8DjPzDbNcd7YWN2p95VjBdJKAIC6crrhUkJ924wUIH5A11o5J&#10;wYM8rFf93hJT7e78RbdjKEWEsE9RgQmhSaX0hSGLfuIa4uj9uNZiiLItpW7xHuG2lrMkmUuLFccF&#10;gw1tDRW/x6tVMPKJPBcfF5ONssP3U58539hMqeGg23yCCNSFd/i/vdcKZvB3Jd4AuXo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QFlJ8IAAADaAAAADwAAAAAAAAAAAAAA&#10;AAChAgAAZHJzL2Rvd25yZXYueG1sUEsFBgAAAAAEAAQA+QAAAJADAAAAAA==&#10;" strokecolor="#a5a5a5"/>
                    <v:shape id="AutoShape 28" o:spid="_x0000_s1038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Z9t8IAAADbAAAADwAAAGRycy9kb3ducmV2LnhtbERPS4vCMBC+L/gfwix4WbapPchSTUW2&#10;KIIIvi7ehma2rTaT0kSt/94Iwt7m43vOdNabRtyoc7VlBaMoBkFcWF1zqeB4WHz/gHAeWWNjmRQ8&#10;yMEsG3xMMdX2zju67X0pQgi7FBVU3replK6oyKCLbEscuD/bGfQBdqXUHd5DuGlkEsdjabDm0FBh&#10;S78VFZf91SjY7JbHy0le86Sv519nXOen8zZXavjZzycgPPX+X/x2r3SYn8Drl3CAzJ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3Z9t8IAAADb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7600" w:rsidRDefault="000A7600">
      <w:pPr>
        <w:spacing w:after="0" w:line="240" w:lineRule="auto"/>
      </w:pPr>
      <w:r>
        <w:separator/>
      </w:r>
    </w:p>
  </w:footnote>
  <w:footnote w:type="continuationSeparator" w:id="0">
    <w:p w:rsidR="000A7600" w:rsidRDefault="000A7600">
      <w:pPr>
        <w:spacing w:after="0" w:line="240" w:lineRule="auto"/>
      </w:pPr>
      <w:r>
        <w:continuationSeparator/>
      </w:r>
    </w:p>
  </w:footnote>
  <w:footnote w:type="continuationNotice" w:id="1">
    <w:p w:rsidR="000A7600" w:rsidRDefault="000A76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54" name="Imagen 4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55" name="Imagen 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1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rect w14:anchorId="156154E1" id="Rectangle 5" o:spid="_x0000_s1026" style="position:absolute;margin-left:472.3pt;margin-top:-10.15pt;width:523.5pt;height:742.5pt;z-index:-25165823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rect w14:anchorId="596C4EDA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4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17A71B93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6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8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205537"/>
    <w:multiLevelType w:val="hybridMultilevel"/>
    <w:tmpl w:val="B9B008B0"/>
    <w:lvl w:ilvl="0" w:tplc="0C0A000F">
      <w:start w:val="1"/>
      <w:numFmt w:val="decimal"/>
      <w:lvlText w:val="%1.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5B7EF5"/>
    <w:multiLevelType w:val="hybridMultilevel"/>
    <w:tmpl w:val="FCBA194A"/>
    <w:lvl w:ilvl="0" w:tplc="50CE58E6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22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4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6"/>
  </w:num>
  <w:num w:numId="4">
    <w:abstractNumId w:val="0"/>
  </w:num>
  <w:num w:numId="5">
    <w:abstractNumId w:val="13"/>
  </w:num>
  <w:num w:numId="6">
    <w:abstractNumId w:val="2"/>
  </w:num>
  <w:num w:numId="7">
    <w:abstractNumId w:val="22"/>
  </w:num>
  <w:num w:numId="8">
    <w:abstractNumId w:val="9"/>
  </w:num>
  <w:num w:numId="9">
    <w:abstractNumId w:val="10"/>
  </w:num>
  <w:num w:numId="10">
    <w:abstractNumId w:val="24"/>
  </w:num>
  <w:num w:numId="11">
    <w:abstractNumId w:val="4"/>
  </w:num>
  <w:num w:numId="12">
    <w:abstractNumId w:val="7"/>
  </w:num>
  <w:num w:numId="13">
    <w:abstractNumId w:val="21"/>
  </w:num>
  <w:num w:numId="14">
    <w:abstractNumId w:val="23"/>
  </w:num>
  <w:num w:numId="15">
    <w:abstractNumId w:val="14"/>
  </w:num>
  <w:num w:numId="16">
    <w:abstractNumId w:val="1"/>
  </w:num>
  <w:num w:numId="17">
    <w:abstractNumId w:val="15"/>
  </w:num>
  <w:num w:numId="18">
    <w:abstractNumId w:val="17"/>
  </w:num>
  <w:num w:numId="19">
    <w:abstractNumId w:val="20"/>
  </w:num>
  <w:num w:numId="20">
    <w:abstractNumId w:val="19"/>
  </w:num>
  <w:num w:numId="21">
    <w:abstractNumId w:val="3"/>
  </w:num>
  <w:num w:numId="22">
    <w:abstractNumId w:val="18"/>
  </w:num>
  <w:num w:numId="23">
    <w:abstractNumId w:val="8"/>
  </w:num>
  <w:num w:numId="24">
    <w:abstractNumId w:val="11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11AF8"/>
    <w:rsid w:val="00032BA7"/>
    <w:rsid w:val="000658E1"/>
    <w:rsid w:val="000A7600"/>
    <w:rsid w:val="000E2B26"/>
    <w:rsid w:val="000F53D3"/>
    <w:rsid w:val="00127253"/>
    <w:rsid w:val="0015416B"/>
    <w:rsid w:val="00277EB7"/>
    <w:rsid w:val="002A00D4"/>
    <w:rsid w:val="002C64FB"/>
    <w:rsid w:val="00353172"/>
    <w:rsid w:val="00394B62"/>
    <w:rsid w:val="004064B7"/>
    <w:rsid w:val="004145C2"/>
    <w:rsid w:val="00425A38"/>
    <w:rsid w:val="004A5E06"/>
    <w:rsid w:val="004B508B"/>
    <w:rsid w:val="004F31C3"/>
    <w:rsid w:val="00500047"/>
    <w:rsid w:val="005179D0"/>
    <w:rsid w:val="00520454"/>
    <w:rsid w:val="00540402"/>
    <w:rsid w:val="00566572"/>
    <w:rsid w:val="005772D2"/>
    <w:rsid w:val="005A1400"/>
    <w:rsid w:val="005E13F6"/>
    <w:rsid w:val="005E6B8E"/>
    <w:rsid w:val="0064020E"/>
    <w:rsid w:val="0069321B"/>
    <w:rsid w:val="00702FAD"/>
    <w:rsid w:val="00704BE6"/>
    <w:rsid w:val="007211BD"/>
    <w:rsid w:val="00723BAA"/>
    <w:rsid w:val="007A406E"/>
    <w:rsid w:val="007D0623"/>
    <w:rsid w:val="007D7F2A"/>
    <w:rsid w:val="007E64E9"/>
    <w:rsid w:val="00802FCB"/>
    <w:rsid w:val="00840E2A"/>
    <w:rsid w:val="00866F8C"/>
    <w:rsid w:val="0088144A"/>
    <w:rsid w:val="00882924"/>
    <w:rsid w:val="008C51FF"/>
    <w:rsid w:val="008E2EAE"/>
    <w:rsid w:val="009067F7"/>
    <w:rsid w:val="009668E3"/>
    <w:rsid w:val="009B0D4A"/>
    <w:rsid w:val="009D09E4"/>
    <w:rsid w:val="009F7BB6"/>
    <w:rsid w:val="00A07369"/>
    <w:rsid w:val="00A356F5"/>
    <w:rsid w:val="00A57AAA"/>
    <w:rsid w:val="00A601A6"/>
    <w:rsid w:val="00A90218"/>
    <w:rsid w:val="00AE4BC9"/>
    <w:rsid w:val="00AE735D"/>
    <w:rsid w:val="00B05AFC"/>
    <w:rsid w:val="00B603F7"/>
    <w:rsid w:val="00B60EC0"/>
    <w:rsid w:val="00B719AA"/>
    <w:rsid w:val="00B72617"/>
    <w:rsid w:val="00B80872"/>
    <w:rsid w:val="00BA592D"/>
    <w:rsid w:val="00BA5C70"/>
    <w:rsid w:val="00C812AA"/>
    <w:rsid w:val="00CF5113"/>
    <w:rsid w:val="00D205B0"/>
    <w:rsid w:val="00D428F7"/>
    <w:rsid w:val="00D66AC3"/>
    <w:rsid w:val="00D71674"/>
    <w:rsid w:val="00D97D70"/>
    <w:rsid w:val="00DF14BC"/>
    <w:rsid w:val="00E36B23"/>
    <w:rsid w:val="00E37363"/>
    <w:rsid w:val="00E44775"/>
    <w:rsid w:val="00E91D0F"/>
    <w:rsid w:val="00EE18D8"/>
    <w:rsid w:val="00EE2F3F"/>
    <w:rsid w:val="00EE6643"/>
    <w:rsid w:val="00F15EBF"/>
    <w:rsid w:val="00F5281B"/>
    <w:rsid w:val="00F6126C"/>
    <w:rsid w:val="00F8324F"/>
    <w:rsid w:val="00F96F11"/>
    <w:rsid w:val="00FB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bit.ly/2sO5WCQ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0</TotalTime>
  <Pages>2</Pages>
  <Words>118</Words>
  <Characters>655</Characters>
  <Application>Microsoft Office Word</Application>
  <DocSecurity>0</DocSecurity>
  <Lines>5</Lines>
  <Paragraphs>1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UD;CRAI</dc:creator>
  <cp:keywords/>
  <dc:description/>
  <cp:lastModifiedBy>Lola Yáñez</cp:lastModifiedBy>
  <cp:revision>2</cp:revision>
  <cp:lastPrinted>2018-06-14T16:33:00Z</cp:lastPrinted>
  <dcterms:created xsi:type="dcterms:W3CDTF">2018-06-14T16:33:00Z</dcterms:created>
  <dcterms:modified xsi:type="dcterms:W3CDTF">2018-06-14T16:33:00Z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